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04A8F" w14:textId="77777777" w:rsidR="00C035AA" w:rsidRDefault="00C035AA" w:rsidP="00C035AA">
      <w:pPr>
        <w:jc w:val="center"/>
        <w:rPr>
          <w:rFonts w:ascii="Lucida Sans Unicode" w:hAnsi="Lucida Sans Unicode" w:cs="Lucida Sans Unicode"/>
        </w:rPr>
      </w:pPr>
    </w:p>
    <w:p w14:paraId="654923A4" w14:textId="77777777" w:rsidR="00C035AA" w:rsidRDefault="00C035AA" w:rsidP="00C035AA">
      <w:pPr>
        <w:jc w:val="center"/>
        <w:rPr>
          <w:rFonts w:ascii="Lucida Sans Unicode" w:hAnsi="Lucida Sans Unicode" w:cs="Lucida Sans Unicode"/>
        </w:rPr>
      </w:pPr>
    </w:p>
    <w:p w14:paraId="41E946A9" w14:textId="77777777" w:rsidR="00C035AA" w:rsidRDefault="00C035AA" w:rsidP="00C035AA">
      <w:pPr>
        <w:jc w:val="center"/>
        <w:rPr>
          <w:rFonts w:ascii="Lucida Sans Unicode" w:hAnsi="Lucida Sans Unicode" w:cs="Lucida Sans Unicode"/>
        </w:rPr>
      </w:pPr>
    </w:p>
    <w:p w14:paraId="1B147871" w14:textId="77777777" w:rsidR="00C47B65" w:rsidRDefault="00C47B65" w:rsidP="00C035AA">
      <w:pPr>
        <w:jc w:val="center"/>
        <w:rPr>
          <w:rFonts w:ascii="Lucida Sans Unicode" w:hAnsi="Lucida Sans Unicode" w:cs="Lucida Sans Unicode"/>
        </w:rPr>
      </w:pPr>
    </w:p>
    <w:p w14:paraId="7B5D4B75" w14:textId="77777777" w:rsidR="00C47B65" w:rsidRDefault="00C47B65" w:rsidP="00C035AA">
      <w:pPr>
        <w:jc w:val="center"/>
        <w:rPr>
          <w:rFonts w:ascii="Lucida Sans Unicode" w:hAnsi="Lucida Sans Unicode" w:cs="Lucida Sans Unicode"/>
        </w:rPr>
      </w:pPr>
    </w:p>
    <w:p w14:paraId="2D489371" w14:textId="77777777" w:rsidR="00C035AA" w:rsidRDefault="00C035AA" w:rsidP="00C035AA">
      <w:pPr>
        <w:jc w:val="center"/>
        <w:rPr>
          <w:rFonts w:ascii="Lucida Sans Unicode" w:hAnsi="Lucida Sans Unicode" w:cs="Lucida Sans Unicode"/>
        </w:rPr>
      </w:pPr>
    </w:p>
    <w:p w14:paraId="544D2BEB" w14:textId="77777777" w:rsidR="00C035AA" w:rsidRDefault="00C035AA" w:rsidP="00C035AA">
      <w:pPr>
        <w:jc w:val="center"/>
        <w:rPr>
          <w:rFonts w:ascii="Lucida Sans Unicode" w:hAnsi="Lucida Sans Unicode" w:cs="Lucida Sans Unicode"/>
        </w:rPr>
      </w:pPr>
    </w:p>
    <w:p w14:paraId="2DE17F97" w14:textId="77777777" w:rsidR="00C035AA" w:rsidRPr="00C035AA" w:rsidRDefault="00C035AA" w:rsidP="00C035AA">
      <w:pPr>
        <w:jc w:val="center"/>
        <w:rPr>
          <w:rFonts w:ascii="Trebuchet MS" w:hAnsi="Trebuchet MS" w:cs="Lucida Sans Unicode"/>
          <w:snapToGrid/>
          <w:sz w:val="24"/>
          <w:szCs w:val="24"/>
        </w:rPr>
      </w:pPr>
      <w:r w:rsidRPr="00C035AA">
        <w:rPr>
          <w:rFonts w:ascii="Trebuchet MS" w:hAnsi="Trebuchet MS" w:cs="Lucida Sans Unicode"/>
          <w:sz w:val="24"/>
          <w:szCs w:val="24"/>
        </w:rPr>
        <w:t>FORT GRATIOT CHARTER TOWNSHIP</w:t>
      </w:r>
    </w:p>
    <w:p w14:paraId="3EE89F32" w14:textId="77777777" w:rsidR="00C035AA" w:rsidRPr="00C035AA" w:rsidRDefault="00C035AA" w:rsidP="00C035AA">
      <w:pPr>
        <w:jc w:val="center"/>
        <w:rPr>
          <w:rFonts w:ascii="Trebuchet MS" w:hAnsi="Trebuchet MS" w:cs="Lucida Sans Unicode"/>
          <w:b/>
          <w:sz w:val="24"/>
          <w:szCs w:val="24"/>
        </w:rPr>
      </w:pPr>
      <w:r w:rsidRPr="00C035AA">
        <w:rPr>
          <w:rFonts w:ascii="Trebuchet MS" w:hAnsi="Trebuchet MS" w:cs="Lucida Sans Unicode"/>
          <w:b/>
          <w:sz w:val="24"/>
          <w:szCs w:val="24"/>
        </w:rPr>
        <w:t>BOARD OF TRUSTEES</w:t>
      </w:r>
    </w:p>
    <w:p w14:paraId="7D3004BF" w14:textId="77777777" w:rsidR="00C035AA" w:rsidRPr="00C035AA" w:rsidRDefault="00C035AA" w:rsidP="00C035AA">
      <w:pPr>
        <w:jc w:val="center"/>
        <w:rPr>
          <w:rFonts w:ascii="Trebuchet MS" w:hAnsi="Trebuchet MS" w:cs="Lucida Sans Unicode"/>
          <w:sz w:val="24"/>
          <w:szCs w:val="24"/>
        </w:rPr>
      </w:pPr>
      <w:r w:rsidRPr="00C035AA">
        <w:rPr>
          <w:rFonts w:ascii="Trebuchet MS" w:hAnsi="Trebuchet MS" w:cs="Lucida Sans Unicode"/>
          <w:sz w:val="24"/>
          <w:szCs w:val="24"/>
        </w:rPr>
        <w:t>COUNTY OF ST. CLAIR,  MICHI</w:t>
      </w:r>
      <w:bookmarkStart w:id="0" w:name="_GoBack"/>
      <w:bookmarkEnd w:id="0"/>
      <w:r w:rsidRPr="00C035AA">
        <w:rPr>
          <w:rFonts w:ascii="Trebuchet MS" w:hAnsi="Trebuchet MS" w:cs="Lucida Sans Unicode"/>
          <w:sz w:val="24"/>
          <w:szCs w:val="24"/>
        </w:rPr>
        <w:t>GAN</w:t>
      </w:r>
    </w:p>
    <w:p w14:paraId="36330D72" w14:textId="77777777" w:rsidR="00C035AA" w:rsidRPr="00C035AA" w:rsidRDefault="00C035AA" w:rsidP="00C035AA">
      <w:pPr>
        <w:jc w:val="center"/>
        <w:rPr>
          <w:rFonts w:ascii="Trebuchet MS" w:hAnsi="Trebuchet MS" w:cs="Lucida Sans Unicode"/>
          <w:sz w:val="24"/>
          <w:szCs w:val="24"/>
        </w:rPr>
      </w:pPr>
    </w:p>
    <w:p w14:paraId="5F97A435" w14:textId="77777777" w:rsidR="00C035AA" w:rsidRPr="00C035AA" w:rsidRDefault="00C035AA" w:rsidP="00C035AA">
      <w:pPr>
        <w:jc w:val="center"/>
        <w:rPr>
          <w:rFonts w:ascii="Trebuchet MS" w:hAnsi="Trebuchet MS" w:cs="Lucida Sans Unicode"/>
          <w:sz w:val="24"/>
          <w:szCs w:val="24"/>
        </w:rPr>
      </w:pPr>
    </w:p>
    <w:p w14:paraId="57835E45" w14:textId="77777777" w:rsidR="00C035AA" w:rsidRPr="00C035AA" w:rsidRDefault="00C035AA" w:rsidP="00C035AA">
      <w:pPr>
        <w:jc w:val="center"/>
        <w:rPr>
          <w:rFonts w:ascii="Trebuchet MS" w:hAnsi="Trebuchet MS" w:cs="Lucida Sans Unicode"/>
          <w:sz w:val="24"/>
          <w:szCs w:val="24"/>
        </w:rPr>
      </w:pPr>
    </w:p>
    <w:p w14:paraId="06A22C56" w14:textId="77777777" w:rsidR="00C035AA" w:rsidRDefault="00C035AA" w:rsidP="00C035AA">
      <w:pPr>
        <w:rPr>
          <w:rFonts w:ascii="Trebuchet MS" w:hAnsi="Trebuchet MS" w:cs="Lucida Sans Unicode"/>
          <w:sz w:val="24"/>
          <w:szCs w:val="24"/>
        </w:rPr>
      </w:pPr>
      <w:r w:rsidRPr="00C035AA">
        <w:rPr>
          <w:rFonts w:ascii="Trebuchet MS" w:hAnsi="Trebuchet MS" w:cs="Lucida Sans Unicode"/>
          <w:b/>
          <w:bCs/>
          <w:sz w:val="24"/>
          <w:szCs w:val="24"/>
        </w:rPr>
        <w:t xml:space="preserve">PLEASE TAKE NOTICE </w:t>
      </w:r>
      <w:r w:rsidRPr="00C035AA">
        <w:rPr>
          <w:rFonts w:ascii="Trebuchet MS" w:hAnsi="Trebuchet MS" w:cs="Lucida Sans Unicode"/>
          <w:sz w:val="24"/>
          <w:szCs w:val="24"/>
        </w:rPr>
        <w:t xml:space="preserve">that the Fort Gratiot Board of Trustee’s Regular Meeting, of </w:t>
      </w:r>
    </w:p>
    <w:p w14:paraId="65C44ED0" w14:textId="1CDD8D95" w:rsidR="00C035AA" w:rsidRPr="00C035AA" w:rsidRDefault="00C035AA" w:rsidP="00C035AA">
      <w:pPr>
        <w:rPr>
          <w:rFonts w:ascii="Trebuchet MS" w:hAnsi="Trebuchet MS" w:cs="Lucida Sans Unicode"/>
          <w:sz w:val="24"/>
          <w:szCs w:val="24"/>
        </w:rPr>
      </w:pPr>
      <w:r w:rsidRPr="00C035AA">
        <w:rPr>
          <w:rFonts w:ascii="Trebuchet MS" w:hAnsi="Trebuchet MS" w:cs="Lucida Sans Unicode"/>
          <w:sz w:val="24"/>
          <w:szCs w:val="24"/>
        </w:rPr>
        <w:t>December 18</w:t>
      </w:r>
      <w:r w:rsidRPr="00C035AA">
        <w:rPr>
          <w:rFonts w:ascii="Trebuchet MS" w:hAnsi="Trebuchet MS" w:cs="Lucida Sans Unicode"/>
          <w:sz w:val="24"/>
          <w:szCs w:val="24"/>
          <w:vertAlign w:val="superscript"/>
        </w:rPr>
        <w:t>th</w:t>
      </w:r>
      <w:r w:rsidRPr="00C035AA">
        <w:rPr>
          <w:rFonts w:ascii="Trebuchet MS" w:hAnsi="Trebuchet MS" w:cs="Lucida Sans Unicode"/>
          <w:sz w:val="24"/>
          <w:szCs w:val="24"/>
        </w:rPr>
        <w:t xml:space="preserve">, </w:t>
      </w:r>
      <w:r>
        <w:rPr>
          <w:rFonts w:ascii="Trebuchet MS" w:hAnsi="Trebuchet MS" w:cs="Lucida Sans Unicode"/>
          <w:sz w:val="24"/>
          <w:szCs w:val="24"/>
        </w:rPr>
        <w:t>2019</w:t>
      </w:r>
      <w:r w:rsidRPr="00C035AA">
        <w:rPr>
          <w:rFonts w:ascii="Trebuchet MS" w:hAnsi="Trebuchet MS" w:cs="Lucida Sans Unicode"/>
          <w:sz w:val="24"/>
          <w:szCs w:val="24"/>
        </w:rPr>
        <w:t xml:space="preserve">, scheduled for 7:00 p.m. at the </w:t>
      </w:r>
      <w:r w:rsidRPr="00C035AA">
        <w:rPr>
          <w:rFonts w:ascii="Trebuchet MS" w:hAnsi="Trebuchet MS" w:cs="Lucida Sans Unicode"/>
          <w:sz w:val="24"/>
          <w:szCs w:val="24"/>
        </w:rPr>
        <w:t>Town</w:t>
      </w:r>
      <w:r w:rsidRPr="00C035AA">
        <w:rPr>
          <w:rFonts w:ascii="Trebuchet MS" w:hAnsi="Trebuchet MS" w:cs="Lucida Sans Unicode"/>
          <w:sz w:val="24"/>
          <w:szCs w:val="24"/>
        </w:rPr>
        <w:t>ship</w:t>
      </w:r>
      <w:r w:rsidRPr="00C035AA">
        <w:rPr>
          <w:rFonts w:ascii="Trebuchet MS" w:hAnsi="Trebuchet MS" w:cs="Lucida Sans Unicode"/>
          <w:sz w:val="24"/>
          <w:szCs w:val="24"/>
        </w:rPr>
        <w:t xml:space="preserve"> Municipal Center</w:t>
      </w:r>
      <w:r w:rsidRPr="00C035AA">
        <w:rPr>
          <w:rFonts w:ascii="Trebuchet MS" w:hAnsi="Trebuchet MS" w:cs="Lucida Sans Unicode"/>
          <w:sz w:val="24"/>
          <w:szCs w:val="24"/>
        </w:rPr>
        <w:t xml:space="preserve">, 3720 Keewahdin </w:t>
      </w:r>
      <w:r w:rsidRPr="00C035AA">
        <w:rPr>
          <w:rFonts w:ascii="Trebuchet MS" w:hAnsi="Trebuchet MS" w:cs="Lucida Sans Unicode"/>
          <w:sz w:val="24"/>
          <w:szCs w:val="24"/>
        </w:rPr>
        <w:t>Road</w:t>
      </w:r>
      <w:r w:rsidRPr="00C035AA">
        <w:rPr>
          <w:rFonts w:ascii="Trebuchet MS" w:hAnsi="Trebuchet MS" w:cs="Lucida Sans Unicode"/>
          <w:sz w:val="24"/>
          <w:szCs w:val="24"/>
        </w:rPr>
        <w:t xml:space="preserve">, Fort Gratiot MI  48059, has been </w:t>
      </w:r>
      <w:r w:rsidRPr="00C035AA">
        <w:rPr>
          <w:rFonts w:ascii="Trebuchet MS" w:hAnsi="Trebuchet MS" w:cs="Lucida Sans Unicode"/>
          <w:b/>
          <w:bCs/>
          <w:color w:val="C00000"/>
          <w:spacing w:val="30"/>
          <w:sz w:val="24"/>
          <w:szCs w:val="24"/>
        </w:rPr>
        <w:t>POSTPONED</w:t>
      </w:r>
      <w:r w:rsidRPr="00C035AA">
        <w:rPr>
          <w:rFonts w:ascii="Trebuchet MS" w:hAnsi="Trebuchet MS" w:cs="Lucida Sans Unicode"/>
          <w:bCs/>
          <w:color w:val="FF0000"/>
          <w:sz w:val="24"/>
          <w:szCs w:val="24"/>
        </w:rPr>
        <w:t xml:space="preserve"> </w:t>
      </w:r>
      <w:r w:rsidRPr="00C035AA">
        <w:rPr>
          <w:rFonts w:ascii="Trebuchet MS" w:hAnsi="Trebuchet MS" w:cs="Lucida Sans Unicode"/>
          <w:bCs/>
          <w:sz w:val="24"/>
          <w:szCs w:val="24"/>
        </w:rPr>
        <w:t xml:space="preserve">until </w:t>
      </w:r>
      <w:r>
        <w:rPr>
          <w:rFonts w:ascii="Trebuchet MS" w:hAnsi="Trebuchet MS" w:cs="Lucida Sans Unicode"/>
          <w:bCs/>
          <w:sz w:val="24"/>
          <w:szCs w:val="24"/>
        </w:rPr>
        <w:t>a Special Meeting to be held December 30</w:t>
      </w:r>
      <w:r w:rsidRPr="00C035AA">
        <w:rPr>
          <w:rFonts w:ascii="Trebuchet MS" w:hAnsi="Trebuchet MS" w:cs="Lucida Sans Unicode"/>
          <w:bCs/>
          <w:sz w:val="24"/>
          <w:szCs w:val="24"/>
          <w:vertAlign w:val="superscript"/>
        </w:rPr>
        <w:t>th</w:t>
      </w:r>
      <w:r>
        <w:rPr>
          <w:rFonts w:ascii="Trebuchet MS" w:hAnsi="Trebuchet MS" w:cs="Lucida Sans Unicode"/>
          <w:bCs/>
          <w:sz w:val="24"/>
          <w:szCs w:val="24"/>
        </w:rPr>
        <w:t>, 2019.</w:t>
      </w:r>
    </w:p>
    <w:p w14:paraId="371061EC" w14:textId="77777777" w:rsidR="00C035AA" w:rsidRPr="00C035AA" w:rsidRDefault="00C035AA" w:rsidP="00C035AA">
      <w:pPr>
        <w:rPr>
          <w:rFonts w:ascii="Trebuchet MS" w:hAnsi="Trebuchet MS" w:cs="Lucida Sans Unicode"/>
          <w:sz w:val="24"/>
          <w:szCs w:val="24"/>
        </w:rPr>
      </w:pPr>
    </w:p>
    <w:p w14:paraId="0A8964D8" w14:textId="77777777" w:rsidR="00C035AA" w:rsidRPr="00C035AA" w:rsidRDefault="00C035AA" w:rsidP="00C035AA">
      <w:pPr>
        <w:rPr>
          <w:rFonts w:ascii="Trebuchet MS" w:hAnsi="Trebuchet MS" w:cs="Lucida Sans Unicode"/>
          <w:sz w:val="24"/>
          <w:szCs w:val="24"/>
        </w:rPr>
      </w:pPr>
    </w:p>
    <w:p w14:paraId="53EE583B" w14:textId="77777777" w:rsidR="00C035AA" w:rsidRPr="00C035AA" w:rsidRDefault="00C035AA" w:rsidP="00C035AA">
      <w:pPr>
        <w:rPr>
          <w:rFonts w:ascii="Trebuchet MS" w:hAnsi="Trebuchet MS" w:cs="Lucida Sans Unicode"/>
          <w:sz w:val="24"/>
          <w:szCs w:val="24"/>
        </w:rPr>
      </w:pPr>
    </w:p>
    <w:p w14:paraId="79BBBE40" w14:textId="77777777" w:rsidR="00C035AA" w:rsidRPr="00C035AA" w:rsidRDefault="00C035AA" w:rsidP="00C035AA">
      <w:pPr>
        <w:rPr>
          <w:rFonts w:ascii="Trebuchet MS" w:hAnsi="Trebuchet MS" w:cs="Lucida Sans Unicode"/>
          <w:sz w:val="24"/>
          <w:szCs w:val="24"/>
        </w:rPr>
      </w:pPr>
    </w:p>
    <w:p w14:paraId="327E8FE4" w14:textId="42309A02" w:rsidR="00C035AA" w:rsidRPr="00C035AA" w:rsidRDefault="00C035AA" w:rsidP="00C035AA">
      <w:pPr>
        <w:rPr>
          <w:rFonts w:ascii="Trebuchet MS" w:hAnsi="Trebuchet MS" w:cs="Lucida Sans Unicode"/>
          <w:sz w:val="24"/>
          <w:szCs w:val="24"/>
        </w:rPr>
      </w:pPr>
      <w:r w:rsidRPr="00C035AA">
        <w:rPr>
          <w:rFonts w:ascii="Trebuchet MS" w:hAnsi="Trebuchet MS" w:cs="Lucida Sans Unicode"/>
          <w:sz w:val="24"/>
          <w:szCs w:val="24"/>
        </w:rPr>
        <w:t xml:space="preserve">ROBERT </w:t>
      </w:r>
      <w:r>
        <w:rPr>
          <w:rFonts w:ascii="Trebuchet MS" w:hAnsi="Trebuchet MS" w:cs="Lucida Sans Unicode"/>
          <w:sz w:val="24"/>
          <w:szCs w:val="24"/>
        </w:rPr>
        <w:t xml:space="preserve">D. BUECHLER, </w:t>
      </w:r>
      <w:r w:rsidRPr="00C035AA">
        <w:rPr>
          <w:rFonts w:ascii="Trebuchet MS" w:hAnsi="Trebuchet MS" w:cs="Lucida Sans Unicode"/>
          <w:sz w:val="24"/>
          <w:szCs w:val="24"/>
        </w:rPr>
        <w:t>CLERK</w:t>
      </w:r>
    </w:p>
    <w:p w14:paraId="3C62F45F" w14:textId="77777777" w:rsidR="00C035AA" w:rsidRPr="00C035AA" w:rsidRDefault="00C035AA" w:rsidP="00C035AA">
      <w:pPr>
        <w:rPr>
          <w:rFonts w:ascii="Trebuchet MS" w:hAnsi="Trebuchet MS" w:cs="Lucida Sans Unicode"/>
          <w:sz w:val="24"/>
          <w:szCs w:val="24"/>
        </w:rPr>
      </w:pPr>
      <w:r w:rsidRPr="00C035AA">
        <w:rPr>
          <w:rFonts w:ascii="Trebuchet MS" w:hAnsi="Trebuchet MS" w:cs="Lucida Sans Unicode"/>
          <w:sz w:val="24"/>
          <w:szCs w:val="24"/>
        </w:rPr>
        <w:t>FORT GRATIOT CHARTER TOWNSHIP</w:t>
      </w:r>
    </w:p>
    <w:p w14:paraId="3B45B27C" w14:textId="77777777" w:rsidR="00C035AA" w:rsidRPr="00C035AA" w:rsidRDefault="00C035AA" w:rsidP="00C035AA">
      <w:pPr>
        <w:rPr>
          <w:rFonts w:ascii="Trebuchet MS" w:hAnsi="Trebuchet MS" w:cs="Lucida Sans Unicode"/>
          <w:sz w:val="24"/>
          <w:szCs w:val="24"/>
        </w:rPr>
      </w:pPr>
    </w:p>
    <w:p w14:paraId="601BE0CF" w14:textId="77777777" w:rsidR="00FF1AA8" w:rsidRPr="00C035AA" w:rsidRDefault="00FF1AA8" w:rsidP="00C035AA">
      <w:pPr>
        <w:rPr>
          <w:rFonts w:eastAsiaTheme="minorEastAsia"/>
        </w:rPr>
      </w:pPr>
    </w:p>
    <w:sectPr w:rsidR="00FF1AA8" w:rsidRPr="00C035AA" w:rsidSect="005B180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080" w:right="1080" w:bottom="720" w:left="1080" w:header="360" w:footer="533" w:gutter="0"/>
      <w:pgNumType w:fmt="numberInDash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65133D" w14:textId="77777777" w:rsidR="0088402B" w:rsidRDefault="0088402B" w:rsidP="00920F1B">
      <w:pPr>
        <w:pStyle w:val="Header"/>
      </w:pPr>
      <w:r>
        <w:separator/>
      </w:r>
    </w:p>
  </w:endnote>
  <w:endnote w:type="continuationSeparator" w:id="0">
    <w:p w14:paraId="5BDBDA44" w14:textId="77777777" w:rsidR="0088402B" w:rsidRDefault="0088402B" w:rsidP="00920F1B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oledo">
    <w:altName w:val="Calibri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81094" w14:textId="77777777" w:rsidR="00453C52" w:rsidRPr="001C0E66" w:rsidRDefault="00736109" w:rsidP="008662C0">
    <w:pPr>
      <w:pStyle w:val="Footer"/>
      <w:ind w:left="-540" w:right="-720"/>
      <w:jc w:val="center"/>
      <w:rPr>
        <w:rFonts w:ascii="Toledo" w:hAnsi="Toledo"/>
        <w:b/>
        <w:bCs/>
        <w:spacing w:val="26"/>
        <w:sz w:val="16"/>
        <w:szCs w:val="16"/>
      </w:rPr>
    </w:pPr>
    <w:r w:rsidRPr="00736109">
      <w:rPr>
        <w:rFonts w:ascii="Toledo" w:hAnsi="Toledo"/>
        <w:b/>
        <w:bCs/>
        <w:spacing w:val="26"/>
        <w:sz w:val="16"/>
        <w:szCs w:val="16"/>
      </w:rPr>
      <w:fldChar w:fldCharType="begin"/>
    </w:r>
    <w:r w:rsidRPr="00736109">
      <w:rPr>
        <w:rFonts w:ascii="Toledo" w:hAnsi="Toledo"/>
        <w:b/>
        <w:bCs/>
        <w:spacing w:val="26"/>
        <w:sz w:val="16"/>
        <w:szCs w:val="16"/>
      </w:rPr>
      <w:instrText xml:space="preserve"> PAGE   \* MERGEFORMAT </w:instrText>
    </w:r>
    <w:r w:rsidRPr="00736109">
      <w:rPr>
        <w:rFonts w:ascii="Toledo" w:hAnsi="Toledo"/>
        <w:b/>
        <w:bCs/>
        <w:spacing w:val="26"/>
        <w:sz w:val="16"/>
        <w:szCs w:val="16"/>
      </w:rPr>
      <w:fldChar w:fldCharType="separate"/>
    </w:r>
    <w:r w:rsidR="00360496">
      <w:rPr>
        <w:rFonts w:ascii="Toledo" w:hAnsi="Toledo"/>
        <w:b/>
        <w:bCs/>
        <w:noProof/>
        <w:spacing w:val="26"/>
        <w:sz w:val="16"/>
        <w:szCs w:val="16"/>
      </w:rPr>
      <w:t>- 2 -</w:t>
    </w:r>
    <w:r w:rsidRPr="00736109">
      <w:rPr>
        <w:rFonts w:ascii="Toledo" w:hAnsi="Toledo"/>
        <w:b/>
        <w:bCs/>
        <w:noProof/>
        <w:spacing w:val="26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04E9C" w14:textId="77777777" w:rsidR="003542CC" w:rsidRPr="00442C52" w:rsidRDefault="003542CC" w:rsidP="00D50FFE">
    <w:pPr>
      <w:pStyle w:val="Footer"/>
      <w:jc w:val="center"/>
      <w:rPr>
        <w:rFonts w:ascii="Times" w:hAnsi="Times"/>
        <w:b/>
        <w:color w:val="1E597D"/>
        <w:spacing w:val="34"/>
        <w:sz w:val="14"/>
        <w:szCs w:val="14"/>
      </w:rPr>
    </w:pPr>
    <w:r w:rsidRPr="00442C52">
      <w:rPr>
        <w:rFonts w:ascii="Times" w:hAnsi="Times"/>
        <w:b/>
        <w:color w:val="1E597D"/>
        <w:spacing w:val="34"/>
        <w:sz w:val="14"/>
        <w:szCs w:val="14"/>
      </w:rPr>
      <w:t xml:space="preserve">3720 Keewahdin Road, Fort Gratiot, Michigan </w:t>
    </w:r>
    <w:r w:rsidR="00D50FFE" w:rsidRPr="00442C52">
      <w:rPr>
        <w:rFonts w:ascii="Times" w:hAnsi="Times"/>
        <w:b/>
        <w:color w:val="1E597D"/>
        <w:spacing w:val="34"/>
        <w:sz w:val="14"/>
        <w:szCs w:val="14"/>
      </w:rPr>
      <w:t>48059</w:t>
    </w:r>
    <w:r w:rsidR="00A94B58" w:rsidRPr="00442C52">
      <w:rPr>
        <w:rFonts w:ascii="Times" w:hAnsi="Times"/>
        <w:b/>
        <w:color w:val="1E597D"/>
        <w:spacing w:val="34"/>
        <w:sz w:val="14"/>
        <w:szCs w:val="14"/>
      </w:rPr>
      <w:t xml:space="preserve"> </w:t>
    </w:r>
    <w:r w:rsidR="000E02AF" w:rsidRPr="00442C52">
      <w:rPr>
        <w:rFonts w:ascii="Times" w:hAnsi="Times"/>
        <w:b/>
        <w:color w:val="1E597D"/>
        <w:spacing w:val="34"/>
        <w:sz w:val="14"/>
        <w:szCs w:val="14"/>
      </w:rPr>
      <w:t xml:space="preserve">~ </w:t>
    </w:r>
    <w:r w:rsidR="00D50FFE" w:rsidRPr="00442C52">
      <w:rPr>
        <w:rFonts w:ascii="Times" w:hAnsi="Times"/>
        <w:b/>
        <w:color w:val="1E597D"/>
        <w:spacing w:val="34"/>
        <w:sz w:val="14"/>
        <w:szCs w:val="14"/>
      </w:rPr>
      <w:t>(810) 385-4489</w:t>
    </w:r>
  </w:p>
  <w:p w14:paraId="722477FF" w14:textId="6FAFD793" w:rsidR="00CB7F1B" w:rsidRPr="00442C52" w:rsidRDefault="004A3D80" w:rsidP="00D50FFE">
    <w:pPr>
      <w:pStyle w:val="Footer"/>
      <w:jc w:val="center"/>
      <w:rPr>
        <w:rFonts w:ascii="Times" w:hAnsi="Times"/>
        <w:b/>
        <w:color w:val="1E597D"/>
        <w:spacing w:val="34"/>
        <w:sz w:val="14"/>
        <w:szCs w:val="14"/>
      </w:rPr>
    </w:pPr>
    <w:r>
      <w:rPr>
        <w:rFonts w:ascii="Times" w:hAnsi="Times"/>
        <w:b/>
        <w:color w:val="1E597D"/>
        <w:spacing w:val="34"/>
        <w:sz w:val="14"/>
        <w:szCs w:val="14"/>
      </w:rPr>
      <w:t>fortgratiot.us</w:t>
    </w:r>
    <w:r w:rsidR="00CB7F1B" w:rsidRPr="00442C52">
      <w:rPr>
        <w:rFonts w:ascii="Times" w:hAnsi="Times"/>
        <w:b/>
        <w:color w:val="1E597D"/>
        <w:spacing w:val="34"/>
        <w:sz w:val="14"/>
        <w:szCs w:val="14"/>
      </w:rPr>
      <w:t xml:space="preserve"> ~ facebook.com/</w:t>
    </w:r>
    <w:proofErr w:type="spellStart"/>
    <w:r w:rsidR="00CB7F1B" w:rsidRPr="00442C52">
      <w:rPr>
        <w:rFonts w:ascii="Times" w:hAnsi="Times"/>
        <w:b/>
        <w:color w:val="1E597D"/>
        <w:spacing w:val="34"/>
        <w:sz w:val="14"/>
        <w:szCs w:val="14"/>
      </w:rPr>
      <w:t>fgtwp</w:t>
    </w:r>
    <w:proofErr w:type="spellEnd"/>
    <w:r w:rsidR="00CB7F1B" w:rsidRPr="00442C52">
      <w:rPr>
        <w:rFonts w:ascii="Times" w:hAnsi="Times"/>
        <w:b/>
        <w:color w:val="1E597D"/>
        <w:spacing w:val="34"/>
        <w:sz w:val="14"/>
        <w:szCs w:val="14"/>
      </w:rPr>
      <w:t xml:space="preserve"> ~ </w:t>
    </w:r>
    <w:r w:rsidR="00C765CD" w:rsidRPr="00442C52">
      <w:rPr>
        <w:rFonts w:ascii="Times" w:hAnsi="Times"/>
        <w:b/>
        <w:color w:val="1E597D"/>
        <w:spacing w:val="34"/>
        <w:sz w:val="14"/>
        <w:szCs w:val="14"/>
      </w:rPr>
      <w:t>twitter @FortGratiot1866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7F61F" w14:textId="77777777" w:rsidR="0088402B" w:rsidRDefault="0088402B" w:rsidP="00920F1B">
      <w:pPr>
        <w:pStyle w:val="Header"/>
      </w:pPr>
      <w:r>
        <w:separator/>
      </w:r>
    </w:p>
  </w:footnote>
  <w:footnote w:type="continuationSeparator" w:id="0">
    <w:p w14:paraId="2A2CCF91" w14:textId="77777777" w:rsidR="0088402B" w:rsidRDefault="0088402B" w:rsidP="00920F1B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5F2EC" w14:textId="77777777" w:rsidR="00453C52" w:rsidRDefault="00453C52">
    <w:pPr>
      <w:pStyle w:val="Header"/>
      <w:jc w:val="center"/>
      <w:rPr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9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115" w:type="dxa"/>
      </w:tblCellMar>
      <w:tblLook w:val="0000" w:firstRow="0" w:lastRow="0" w:firstColumn="0" w:lastColumn="0" w:noHBand="0" w:noVBand="0"/>
    </w:tblPr>
    <w:tblGrid>
      <w:gridCol w:w="4230"/>
      <w:gridCol w:w="2520"/>
      <w:gridCol w:w="4140"/>
    </w:tblGrid>
    <w:tr w:rsidR="00287691" w:rsidRPr="00287691" w14:paraId="7988762A" w14:textId="77777777" w:rsidTr="00DB0CCD">
      <w:trPr>
        <w:cantSplit/>
        <w:trHeight w:val="2340"/>
        <w:jc w:val="center"/>
      </w:trPr>
      <w:tc>
        <w:tcPr>
          <w:tcW w:w="423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E87D1FA" w14:textId="174D48B9" w:rsidR="008110BC" w:rsidRPr="00442C52" w:rsidRDefault="00456C47" w:rsidP="000570C9">
          <w:pPr>
            <w:pStyle w:val="Footer"/>
            <w:jc w:val="right"/>
            <w:rPr>
              <w:rFonts w:ascii="Times" w:hAnsi="Times"/>
              <w:b/>
              <w:i/>
              <w:color w:val="1E597D"/>
              <w:sz w:val="18"/>
              <w:szCs w:val="18"/>
            </w:rPr>
          </w:pPr>
          <w:r>
            <w:rPr>
              <w:rFonts w:ascii="Times" w:hAnsi="Times"/>
              <w:b/>
              <w:i/>
              <w:color w:val="1E597D"/>
              <w:sz w:val="18"/>
              <w:szCs w:val="18"/>
            </w:rPr>
            <w:t>Robert C. Crawford</w:t>
          </w:r>
          <w:r w:rsidR="008110BC" w:rsidRPr="00442C52">
            <w:rPr>
              <w:rFonts w:ascii="Times" w:hAnsi="Times"/>
              <w:b/>
              <w:i/>
              <w:color w:val="1E597D"/>
              <w:sz w:val="18"/>
              <w:szCs w:val="18"/>
            </w:rPr>
            <w:t>, Supervisor</w:t>
          </w:r>
        </w:p>
        <w:p w14:paraId="5B8F1BF1" w14:textId="5865268D" w:rsidR="008110BC" w:rsidRPr="00442C52" w:rsidRDefault="008110BC" w:rsidP="000570C9">
          <w:pPr>
            <w:pStyle w:val="Footer"/>
            <w:jc w:val="right"/>
            <w:rPr>
              <w:rFonts w:ascii="Times" w:hAnsi="Times"/>
              <w:b/>
              <w:i/>
              <w:color w:val="1E597D"/>
              <w:sz w:val="18"/>
              <w:szCs w:val="18"/>
            </w:rPr>
          </w:pPr>
          <w:r w:rsidRPr="00442C52">
            <w:rPr>
              <w:rFonts w:ascii="Times" w:hAnsi="Times"/>
              <w:b/>
              <w:i/>
              <w:color w:val="1E597D"/>
              <w:sz w:val="18"/>
              <w:szCs w:val="18"/>
            </w:rPr>
            <w:t>Robert</w:t>
          </w:r>
          <w:r w:rsidR="00456C47">
            <w:rPr>
              <w:rFonts w:ascii="Times" w:hAnsi="Times"/>
              <w:b/>
              <w:i/>
              <w:color w:val="1E597D"/>
              <w:sz w:val="18"/>
              <w:szCs w:val="18"/>
            </w:rPr>
            <w:t xml:space="preserve"> D. Buechler</w:t>
          </w:r>
          <w:r w:rsidRPr="00442C52">
            <w:rPr>
              <w:rFonts w:ascii="Times" w:hAnsi="Times"/>
              <w:b/>
              <w:i/>
              <w:color w:val="1E597D"/>
              <w:sz w:val="18"/>
              <w:szCs w:val="18"/>
            </w:rPr>
            <w:t>, Clerk</w:t>
          </w:r>
        </w:p>
        <w:p w14:paraId="1C2FC844" w14:textId="6A52BCA9" w:rsidR="00FB53DD" w:rsidRPr="00442C52" w:rsidRDefault="00456C47" w:rsidP="00456C47">
          <w:pPr>
            <w:pStyle w:val="Footer"/>
            <w:tabs>
              <w:tab w:val="clear" w:pos="4320"/>
              <w:tab w:val="center" w:pos="3215"/>
            </w:tabs>
            <w:jc w:val="right"/>
            <w:rPr>
              <w:rFonts w:ascii="Times" w:hAnsi="Times"/>
              <w:b/>
              <w:color w:val="003300"/>
              <w:sz w:val="18"/>
              <w:szCs w:val="18"/>
            </w:rPr>
          </w:pPr>
          <w:r>
            <w:rPr>
              <w:rFonts w:ascii="Times" w:hAnsi="Times"/>
              <w:b/>
              <w:i/>
              <w:color w:val="1E597D"/>
              <w:sz w:val="18"/>
              <w:szCs w:val="18"/>
            </w:rPr>
            <w:t>Jaime Oprita</w:t>
          </w:r>
          <w:r w:rsidR="008110BC" w:rsidRPr="00442C52">
            <w:rPr>
              <w:rFonts w:ascii="Times" w:hAnsi="Times"/>
              <w:b/>
              <w:i/>
              <w:color w:val="1E597D"/>
              <w:sz w:val="18"/>
              <w:szCs w:val="18"/>
            </w:rPr>
            <w:t>, Treasurer</w:t>
          </w:r>
        </w:p>
      </w:tc>
      <w:tc>
        <w:tcPr>
          <w:tcW w:w="252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02298C4" w14:textId="42FE214C" w:rsidR="00FB53DD" w:rsidRPr="00442C52" w:rsidRDefault="00C035AA" w:rsidP="000570C9">
          <w:pPr>
            <w:pStyle w:val="Footer"/>
            <w:ind w:right="-25"/>
            <w:jc w:val="center"/>
            <w:rPr>
              <w:rFonts w:ascii="Times" w:hAnsi="Times"/>
              <w:b/>
              <w:i/>
              <w:color w:val="003300"/>
              <w:sz w:val="18"/>
              <w:szCs w:val="18"/>
            </w:rPr>
          </w:pPr>
          <w:r>
            <w:rPr>
              <w:rFonts w:ascii="Times" w:hAnsi="Times"/>
              <w:b/>
              <w:noProof/>
              <w:snapToGrid/>
              <w:color w:val="003300"/>
              <w:sz w:val="18"/>
              <w:szCs w:val="18"/>
            </w:rPr>
            <w:drawing>
              <wp:inline distT="0" distB="0" distL="0" distR="0" wp14:anchorId="399B8521" wp14:editId="4283526E">
                <wp:extent cx="1257300" cy="1257300"/>
                <wp:effectExtent l="0" t="0" r="0" b="0"/>
                <wp:docPr id="1" name="Picture 1" descr="6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6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A4B7CA7" w14:textId="77777777" w:rsidR="00FB53DD" w:rsidRPr="00442C52" w:rsidRDefault="00FB53DD" w:rsidP="000570C9">
          <w:pPr>
            <w:pStyle w:val="Footer"/>
            <w:rPr>
              <w:rFonts w:ascii="Times" w:hAnsi="Times"/>
              <w:b/>
              <w:i/>
              <w:color w:val="1E597D"/>
              <w:sz w:val="18"/>
              <w:szCs w:val="18"/>
            </w:rPr>
          </w:pPr>
          <w:r w:rsidRPr="00442C52">
            <w:rPr>
              <w:rFonts w:ascii="Times" w:hAnsi="Times"/>
              <w:b/>
              <w:i/>
              <w:color w:val="1E597D"/>
              <w:sz w:val="18"/>
              <w:szCs w:val="18"/>
            </w:rPr>
            <w:t>Scott Bradley, Trustee</w:t>
          </w:r>
        </w:p>
        <w:p w14:paraId="3CFA10C6" w14:textId="77777777" w:rsidR="00FB53DD" w:rsidRPr="00442C52" w:rsidRDefault="00FB53DD" w:rsidP="000570C9">
          <w:pPr>
            <w:pStyle w:val="Footer"/>
            <w:rPr>
              <w:rFonts w:ascii="Times" w:hAnsi="Times"/>
              <w:b/>
              <w:i/>
              <w:color w:val="1E597D"/>
              <w:sz w:val="18"/>
              <w:szCs w:val="18"/>
            </w:rPr>
          </w:pPr>
          <w:r w:rsidRPr="00442C52">
            <w:rPr>
              <w:rFonts w:ascii="Times" w:hAnsi="Times"/>
              <w:b/>
              <w:i/>
              <w:color w:val="1E597D"/>
              <w:sz w:val="18"/>
              <w:szCs w:val="18"/>
            </w:rPr>
            <w:t>Linda Bruckner, Trustee</w:t>
          </w:r>
        </w:p>
        <w:p w14:paraId="60624A61" w14:textId="77777777" w:rsidR="00FB53DD" w:rsidRPr="00442C52" w:rsidRDefault="00FB53DD" w:rsidP="000570C9">
          <w:pPr>
            <w:pStyle w:val="Footer"/>
            <w:rPr>
              <w:rFonts w:ascii="Times" w:hAnsi="Times"/>
              <w:b/>
              <w:i/>
              <w:color w:val="1E597D"/>
              <w:sz w:val="18"/>
              <w:szCs w:val="18"/>
            </w:rPr>
          </w:pPr>
          <w:r w:rsidRPr="00442C52">
            <w:rPr>
              <w:rFonts w:ascii="Times" w:hAnsi="Times"/>
              <w:b/>
              <w:i/>
              <w:color w:val="1E597D"/>
              <w:sz w:val="18"/>
              <w:szCs w:val="18"/>
            </w:rPr>
            <w:t>George Kish, Trustee</w:t>
          </w:r>
        </w:p>
        <w:p w14:paraId="35CC4BE6" w14:textId="77777777" w:rsidR="005C5487" w:rsidRPr="00442C52" w:rsidRDefault="005C5487" w:rsidP="000570C9">
          <w:pPr>
            <w:pStyle w:val="Footer"/>
            <w:rPr>
              <w:rFonts w:ascii="Times" w:hAnsi="Times"/>
              <w:b/>
              <w:i/>
              <w:color w:val="1F4E79" w:themeColor="accent1" w:themeShade="80"/>
              <w:sz w:val="18"/>
              <w:szCs w:val="18"/>
            </w:rPr>
          </w:pPr>
          <w:r w:rsidRPr="00442C52">
            <w:rPr>
              <w:rFonts w:ascii="Times" w:hAnsi="Times"/>
              <w:b/>
              <w:i/>
              <w:color w:val="1E597D"/>
              <w:sz w:val="18"/>
              <w:szCs w:val="18"/>
            </w:rPr>
            <w:t>Robert Montgomery, Trustee</w:t>
          </w:r>
        </w:p>
      </w:tc>
    </w:tr>
  </w:tbl>
  <w:p w14:paraId="032A31A2" w14:textId="77777777" w:rsidR="00FB53DD" w:rsidRPr="00C765CD" w:rsidRDefault="00FB53DD" w:rsidP="00FB53DD">
    <w:pPr>
      <w:pStyle w:val="Header"/>
      <w:ind w:firstLine="360"/>
      <w:rPr>
        <w:spacing w:val="34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11BC8"/>
    <w:multiLevelType w:val="hybridMultilevel"/>
    <w:tmpl w:val="10D04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144E8"/>
    <w:multiLevelType w:val="hybridMultilevel"/>
    <w:tmpl w:val="7E0AD76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04DD4F7E"/>
    <w:multiLevelType w:val="hybridMultilevel"/>
    <w:tmpl w:val="96048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76A8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EC261C6"/>
    <w:multiLevelType w:val="hybridMultilevel"/>
    <w:tmpl w:val="7018A63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24CC6B3B"/>
    <w:multiLevelType w:val="hybridMultilevel"/>
    <w:tmpl w:val="AB9884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046537"/>
    <w:multiLevelType w:val="hybridMultilevel"/>
    <w:tmpl w:val="B2668444"/>
    <w:lvl w:ilvl="0" w:tplc="C5F608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D0A6A"/>
    <w:multiLevelType w:val="hybridMultilevel"/>
    <w:tmpl w:val="7DEA07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24357"/>
    <w:multiLevelType w:val="hybridMultilevel"/>
    <w:tmpl w:val="F9E8D13A"/>
    <w:lvl w:ilvl="0" w:tplc="3322211E">
      <w:start w:val="1"/>
      <w:numFmt w:val="lowerLetter"/>
      <w:lvlText w:val="%1."/>
      <w:lvlJc w:val="left"/>
      <w:pPr>
        <w:ind w:left="990" w:hanging="360"/>
      </w:pPr>
      <w:rPr>
        <w:rFonts w:ascii="Arial" w:eastAsia="SimSun" w:hAnsi="Arial" w:cs="Arial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60364C85"/>
    <w:multiLevelType w:val="hybridMultilevel"/>
    <w:tmpl w:val="82A20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261D8"/>
    <w:multiLevelType w:val="multilevel"/>
    <w:tmpl w:val="DCAEB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A40C42"/>
    <w:multiLevelType w:val="hybridMultilevel"/>
    <w:tmpl w:val="05F85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10"/>
  </w:num>
  <w:num w:numId="6">
    <w:abstractNumId w:val="11"/>
  </w:num>
  <w:num w:numId="7">
    <w:abstractNumId w:val="3"/>
  </w:num>
  <w:num w:numId="8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9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0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2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3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4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5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6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7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8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19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0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1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2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3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4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5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6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7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8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9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30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31">
    <w:abstractNumId w:val="3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32">
    <w:abstractNumId w:val="6"/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4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F3D"/>
    <w:rsid w:val="00007D1A"/>
    <w:rsid w:val="0001678D"/>
    <w:rsid w:val="00041654"/>
    <w:rsid w:val="000570C9"/>
    <w:rsid w:val="00066317"/>
    <w:rsid w:val="000708D4"/>
    <w:rsid w:val="000810F7"/>
    <w:rsid w:val="00081946"/>
    <w:rsid w:val="00087988"/>
    <w:rsid w:val="000948DA"/>
    <w:rsid w:val="00096C9C"/>
    <w:rsid w:val="000A00A4"/>
    <w:rsid w:val="000A3D07"/>
    <w:rsid w:val="000A3F69"/>
    <w:rsid w:val="000C26C0"/>
    <w:rsid w:val="000E02AF"/>
    <w:rsid w:val="000F6D89"/>
    <w:rsid w:val="00106D3F"/>
    <w:rsid w:val="0012486D"/>
    <w:rsid w:val="001268EB"/>
    <w:rsid w:val="00127205"/>
    <w:rsid w:val="00136BAF"/>
    <w:rsid w:val="0014555B"/>
    <w:rsid w:val="00157297"/>
    <w:rsid w:val="001577F9"/>
    <w:rsid w:val="00161872"/>
    <w:rsid w:val="001649D3"/>
    <w:rsid w:val="001A0897"/>
    <w:rsid w:val="001A14D1"/>
    <w:rsid w:val="001A4BC3"/>
    <w:rsid w:val="001A6B91"/>
    <w:rsid w:val="001B0B4C"/>
    <w:rsid w:val="001B455E"/>
    <w:rsid w:val="001C0E66"/>
    <w:rsid w:val="001C1D23"/>
    <w:rsid w:val="001D0018"/>
    <w:rsid w:val="001E12BF"/>
    <w:rsid w:val="00204F6A"/>
    <w:rsid w:val="00205C18"/>
    <w:rsid w:val="00213597"/>
    <w:rsid w:val="0021670C"/>
    <w:rsid w:val="00221C91"/>
    <w:rsid w:val="00222B81"/>
    <w:rsid w:val="00223943"/>
    <w:rsid w:val="0022397B"/>
    <w:rsid w:val="00224B91"/>
    <w:rsid w:val="002262EA"/>
    <w:rsid w:val="002407BD"/>
    <w:rsid w:val="00253231"/>
    <w:rsid w:val="00272239"/>
    <w:rsid w:val="0027783B"/>
    <w:rsid w:val="002818EE"/>
    <w:rsid w:val="002838E0"/>
    <w:rsid w:val="00285088"/>
    <w:rsid w:val="00287691"/>
    <w:rsid w:val="002A3132"/>
    <w:rsid w:val="002B7CB8"/>
    <w:rsid w:val="002C0696"/>
    <w:rsid w:val="002D0A00"/>
    <w:rsid w:val="002F3F83"/>
    <w:rsid w:val="002F64BF"/>
    <w:rsid w:val="00304401"/>
    <w:rsid w:val="003048D0"/>
    <w:rsid w:val="0031215D"/>
    <w:rsid w:val="003247D7"/>
    <w:rsid w:val="003360E5"/>
    <w:rsid w:val="00340626"/>
    <w:rsid w:val="00352C69"/>
    <w:rsid w:val="003542CC"/>
    <w:rsid w:val="00360496"/>
    <w:rsid w:val="0036671A"/>
    <w:rsid w:val="00370A33"/>
    <w:rsid w:val="003A2051"/>
    <w:rsid w:val="003B22D7"/>
    <w:rsid w:val="003B44ED"/>
    <w:rsid w:val="003B4C0C"/>
    <w:rsid w:val="003B577E"/>
    <w:rsid w:val="003C625F"/>
    <w:rsid w:val="003C7C1C"/>
    <w:rsid w:val="003E2324"/>
    <w:rsid w:val="003E46DE"/>
    <w:rsid w:val="003F7C99"/>
    <w:rsid w:val="00401268"/>
    <w:rsid w:val="004404A9"/>
    <w:rsid w:val="004410E3"/>
    <w:rsid w:val="00442C52"/>
    <w:rsid w:val="004452C8"/>
    <w:rsid w:val="004513B4"/>
    <w:rsid w:val="00453C52"/>
    <w:rsid w:val="00456C47"/>
    <w:rsid w:val="00492C29"/>
    <w:rsid w:val="0049753C"/>
    <w:rsid w:val="004A3D80"/>
    <w:rsid w:val="004B71E4"/>
    <w:rsid w:val="004C0DCC"/>
    <w:rsid w:val="004C106F"/>
    <w:rsid w:val="004D4162"/>
    <w:rsid w:val="004E0F3D"/>
    <w:rsid w:val="004E6999"/>
    <w:rsid w:val="004F0215"/>
    <w:rsid w:val="00516A7D"/>
    <w:rsid w:val="0053487E"/>
    <w:rsid w:val="00560DDE"/>
    <w:rsid w:val="00573D43"/>
    <w:rsid w:val="00576775"/>
    <w:rsid w:val="005866D6"/>
    <w:rsid w:val="00595E33"/>
    <w:rsid w:val="005A341B"/>
    <w:rsid w:val="005B180D"/>
    <w:rsid w:val="005B1F4A"/>
    <w:rsid w:val="005C0D9B"/>
    <w:rsid w:val="005C1EF0"/>
    <w:rsid w:val="005C5487"/>
    <w:rsid w:val="005E1979"/>
    <w:rsid w:val="005F4150"/>
    <w:rsid w:val="006150F4"/>
    <w:rsid w:val="006220FD"/>
    <w:rsid w:val="006230D0"/>
    <w:rsid w:val="00634906"/>
    <w:rsid w:val="00634CC3"/>
    <w:rsid w:val="00637294"/>
    <w:rsid w:val="006520F4"/>
    <w:rsid w:val="00664451"/>
    <w:rsid w:val="00676F6F"/>
    <w:rsid w:val="006910EF"/>
    <w:rsid w:val="00693611"/>
    <w:rsid w:val="006977A3"/>
    <w:rsid w:val="006A6DD1"/>
    <w:rsid w:val="006A6F43"/>
    <w:rsid w:val="006B7184"/>
    <w:rsid w:val="006C480B"/>
    <w:rsid w:val="006D4B93"/>
    <w:rsid w:val="006D5574"/>
    <w:rsid w:val="006F6158"/>
    <w:rsid w:val="00704385"/>
    <w:rsid w:val="00706337"/>
    <w:rsid w:val="00726855"/>
    <w:rsid w:val="00727FD0"/>
    <w:rsid w:val="00733CEA"/>
    <w:rsid w:val="00736109"/>
    <w:rsid w:val="007445BC"/>
    <w:rsid w:val="00746D28"/>
    <w:rsid w:val="00757A0F"/>
    <w:rsid w:val="0076594F"/>
    <w:rsid w:val="00766360"/>
    <w:rsid w:val="00767299"/>
    <w:rsid w:val="00773D97"/>
    <w:rsid w:val="00776CD6"/>
    <w:rsid w:val="00776DF3"/>
    <w:rsid w:val="007842B0"/>
    <w:rsid w:val="0079104B"/>
    <w:rsid w:val="00795052"/>
    <w:rsid w:val="007A21AE"/>
    <w:rsid w:val="007A2ED8"/>
    <w:rsid w:val="007A31DB"/>
    <w:rsid w:val="007C2F0D"/>
    <w:rsid w:val="007C7108"/>
    <w:rsid w:val="007D2BCC"/>
    <w:rsid w:val="007F3A9E"/>
    <w:rsid w:val="008110BC"/>
    <w:rsid w:val="00817279"/>
    <w:rsid w:val="00833310"/>
    <w:rsid w:val="0083628D"/>
    <w:rsid w:val="008556F6"/>
    <w:rsid w:val="0086276A"/>
    <w:rsid w:val="00862BDA"/>
    <w:rsid w:val="0086574A"/>
    <w:rsid w:val="008662C0"/>
    <w:rsid w:val="0088402B"/>
    <w:rsid w:val="008866EE"/>
    <w:rsid w:val="00890EB7"/>
    <w:rsid w:val="008A4203"/>
    <w:rsid w:val="008A5850"/>
    <w:rsid w:val="008B15D4"/>
    <w:rsid w:val="008B27B9"/>
    <w:rsid w:val="008B66C4"/>
    <w:rsid w:val="008C041D"/>
    <w:rsid w:val="008C14B3"/>
    <w:rsid w:val="008C5F0B"/>
    <w:rsid w:val="008C7861"/>
    <w:rsid w:val="008F78B1"/>
    <w:rsid w:val="00910CB5"/>
    <w:rsid w:val="0091129F"/>
    <w:rsid w:val="00920F1B"/>
    <w:rsid w:val="009223B2"/>
    <w:rsid w:val="0093314B"/>
    <w:rsid w:val="009452CA"/>
    <w:rsid w:val="00956CCB"/>
    <w:rsid w:val="0096161F"/>
    <w:rsid w:val="00986881"/>
    <w:rsid w:val="00997219"/>
    <w:rsid w:val="00997AAA"/>
    <w:rsid w:val="009A615C"/>
    <w:rsid w:val="009B1A23"/>
    <w:rsid w:val="009D7DCE"/>
    <w:rsid w:val="009E7CED"/>
    <w:rsid w:val="009F7D6B"/>
    <w:rsid w:val="009F7DA0"/>
    <w:rsid w:val="00A02F20"/>
    <w:rsid w:val="00A10F56"/>
    <w:rsid w:val="00A23209"/>
    <w:rsid w:val="00A3226C"/>
    <w:rsid w:val="00A4432E"/>
    <w:rsid w:val="00A44BD3"/>
    <w:rsid w:val="00A4778F"/>
    <w:rsid w:val="00A6496E"/>
    <w:rsid w:val="00A76589"/>
    <w:rsid w:val="00A8631D"/>
    <w:rsid w:val="00A94B58"/>
    <w:rsid w:val="00A96762"/>
    <w:rsid w:val="00AA12DF"/>
    <w:rsid w:val="00AB553B"/>
    <w:rsid w:val="00AB7AFD"/>
    <w:rsid w:val="00AF26A3"/>
    <w:rsid w:val="00AF6EE3"/>
    <w:rsid w:val="00B02836"/>
    <w:rsid w:val="00B147E2"/>
    <w:rsid w:val="00B178F3"/>
    <w:rsid w:val="00B217DC"/>
    <w:rsid w:val="00B25E65"/>
    <w:rsid w:val="00B33CF3"/>
    <w:rsid w:val="00B37B0D"/>
    <w:rsid w:val="00B42DBA"/>
    <w:rsid w:val="00B5385D"/>
    <w:rsid w:val="00B56B4E"/>
    <w:rsid w:val="00B765FB"/>
    <w:rsid w:val="00B946E1"/>
    <w:rsid w:val="00BC770E"/>
    <w:rsid w:val="00BD4686"/>
    <w:rsid w:val="00BD6C11"/>
    <w:rsid w:val="00BE3200"/>
    <w:rsid w:val="00BF4BAC"/>
    <w:rsid w:val="00C035AA"/>
    <w:rsid w:val="00C0360F"/>
    <w:rsid w:val="00C143EA"/>
    <w:rsid w:val="00C235E2"/>
    <w:rsid w:val="00C24FE8"/>
    <w:rsid w:val="00C26B84"/>
    <w:rsid w:val="00C33EB9"/>
    <w:rsid w:val="00C3481C"/>
    <w:rsid w:val="00C46622"/>
    <w:rsid w:val="00C47B65"/>
    <w:rsid w:val="00C64938"/>
    <w:rsid w:val="00C670DC"/>
    <w:rsid w:val="00C765CD"/>
    <w:rsid w:val="00C81467"/>
    <w:rsid w:val="00C96239"/>
    <w:rsid w:val="00CA06D7"/>
    <w:rsid w:val="00CA0931"/>
    <w:rsid w:val="00CA1401"/>
    <w:rsid w:val="00CA4559"/>
    <w:rsid w:val="00CA7BA7"/>
    <w:rsid w:val="00CB0B38"/>
    <w:rsid w:val="00CB0EA1"/>
    <w:rsid w:val="00CB6440"/>
    <w:rsid w:val="00CB7F1B"/>
    <w:rsid w:val="00CD3557"/>
    <w:rsid w:val="00CE1977"/>
    <w:rsid w:val="00CE40E5"/>
    <w:rsid w:val="00CE6DC8"/>
    <w:rsid w:val="00D2373F"/>
    <w:rsid w:val="00D34844"/>
    <w:rsid w:val="00D358C6"/>
    <w:rsid w:val="00D45F53"/>
    <w:rsid w:val="00D47757"/>
    <w:rsid w:val="00D50EE3"/>
    <w:rsid w:val="00D50FFE"/>
    <w:rsid w:val="00D554EC"/>
    <w:rsid w:val="00D607E9"/>
    <w:rsid w:val="00D80EA7"/>
    <w:rsid w:val="00D81C25"/>
    <w:rsid w:val="00DA279E"/>
    <w:rsid w:val="00DB0CCD"/>
    <w:rsid w:val="00DB33E0"/>
    <w:rsid w:val="00DB36E0"/>
    <w:rsid w:val="00DB67A6"/>
    <w:rsid w:val="00DB761C"/>
    <w:rsid w:val="00DE4F52"/>
    <w:rsid w:val="00E26936"/>
    <w:rsid w:val="00E27780"/>
    <w:rsid w:val="00E43143"/>
    <w:rsid w:val="00E75CCE"/>
    <w:rsid w:val="00E77921"/>
    <w:rsid w:val="00E81465"/>
    <w:rsid w:val="00E82748"/>
    <w:rsid w:val="00E91F0D"/>
    <w:rsid w:val="00E92782"/>
    <w:rsid w:val="00EB025E"/>
    <w:rsid w:val="00EB5354"/>
    <w:rsid w:val="00EC0618"/>
    <w:rsid w:val="00EC20D7"/>
    <w:rsid w:val="00ED2B9B"/>
    <w:rsid w:val="00EE3FCD"/>
    <w:rsid w:val="00EF6422"/>
    <w:rsid w:val="00F22AA6"/>
    <w:rsid w:val="00F234BB"/>
    <w:rsid w:val="00F305B0"/>
    <w:rsid w:val="00F429C1"/>
    <w:rsid w:val="00F4646D"/>
    <w:rsid w:val="00F74C51"/>
    <w:rsid w:val="00F90DD5"/>
    <w:rsid w:val="00F95715"/>
    <w:rsid w:val="00F95B84"/>
    <w:rsid w:val="00F961C2"/>
    <w:rsid w:val="00F96E31"/>
    <w:rsid w:val="00F9762B"/>
    <w:rsid w:val="00FA72C2"/>
    <w:rsid w:val="00FB2B43"/>
    <w:rsid w:val="00FB53DD"/>
    <w:rsid w:val="00FC24AF"/>
    <w:rsid w:val="00FD0081"/>
    <w:rsid w:val="00FD22FD"/>
    <w:rsid w:val="00FD24CD"/>
    <w:rsid w:val="00FD5342"/>
    <w:rsid w:val="00FE35E1"/>
    <w:rsid w:val="00FF1AA8"/>
    <w:rsid w:val="00FF22AF"/>
    <w:rsid w:val="00FF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."/>
  <w:listSeparator w:val=","/>
  <w14:docId w14:val="27A40EC4"/>
  <w15:chartTrackingRefBased/>
  <w15:docId w15:val="{119FFE85-95F0-4E0E-836C-04BC82A1E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in Text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762"/>
    <w:rPr>
      <w:rFonts w:ascii="Arial" w:hAnsi="Arial" w:cs="Arial"/>
      <w:snapToGrid w:val="0"/>
    </w:rPr>
  </w:style>
  <w:style w:type="paragraph" w:styleId="Heading1">
    <w:name w:val="heading 1"/>
    <w:basedOn w:val="Normal"/>
    <w:next w:val="Normal"/>
    <w:qFormat/>
    <w:pPr>
      <w:keepNext/>
      <w:ind w:left="-146" w:right="-108" w:firstLine="90"/>
      <w:outlineLvl w:val="0"/>
    </w:pPr>
    <w:rPr>
      <w:rFonts w:ascii="Times New Roman" w:hAnsi="Times New Roman"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Courier New" w:hAnsi="Courier New" w:cs="Courier New"/>
      <w:b/>
      <w:color w:val="008000"/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 w:cs="Courier New"/>
      <w:b/>
    </w:rPr>
  </w:style>
  <w:style w:type="paragraph" w:styleId="Heading5">
    <w:name w:val="heading 5"/>
    <w:basedOn w:val="Normal"/>
    <w:next w:val="Normal"/>
    <w:qFormat/>
    <w:pPr>
      <w:keepNext/>
      <w:widowControl w:val="0"/>
      <w:tabs>
        <w:tab w:val="left" w:pos="450"/>
      </w:tabs>
      <w:ind w:left="-108"/>
      <w:jc w:val="both"/>
      <w:outlineLvl w:val="4"/>
    </w:pPr>
    <w:rPr>
      <w:rFonts w:ascii="Arial Narrow" w:hAnsi="Arial Narrow" w:cs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rsid w:val="00127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44BD3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2F64BF"/>
    <w:pPr>
      <w:widowControl w:val="0"/>
      <w:tabs>
        <w:tab w:val="left" w:pos="1800"/>
        <w:tab w:val="left" w:pos="5760"/>
        <w:tab w:val="left" w:pos="6840"/>
      </w:tabs>
      <w:jc w:val="center"/>
    </w:pPr>
    <w:rPr>
      <w:rFonts w:ascii="Trebuchet MS" w:hAnsi="Trebuchet MS"/>
      <w:b/>
      <w:sz w:val="24"/>
      <w:szCs w:val="24"/>
    </w:rPr>
  </w:style>
  <w:style w:type="paragraph" w:styleId="BodyText">
    <w:name w:val="Body Text"/>
    <w:basedOn w:val="Normal"/>
    <w:rsid w:val="002F64BF"/>
    <w:pPr>
      <w:widowControl w:val="0"/>
      <w:tabs>
        <w:tab w:val="left" w:pos="1800"/>
        <w:tab w:val="left" w:pos="5760"/>
        <w:tab w:val="left" w:pos="6840"/>
      </w:tabs>
    </w:pPr>
    <w:rPr>
      <w:rFonts w:ascii="Trebuchet MS" w:hAnsi="Trebuchet MS"/>
      <w:sz w:val="22"/>
      <w:szCs w:val="24"/>
    </w:rPr>
  </w:style>
  <w:style w:type="paragraph" w:customStyle="1" w:styleId="Default">
    <w:name w:val="Default"/>
    <w:rsid w:val="003C625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946E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215D"/>
    <w:pPr>
      <w:spacing w:before="100" w:beforeAutospacing="1" w:after="100" w:afterAutospacing="1"/>
    </w:pPr>
    <w:rPr>
      <w:rFonts w:ascii="Times New Roman" w:hAnsi="Times New Roman" w:cs="Times New Roman"/>
      <w:snapToGrid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CA4559"/>
    <w:rPr>
      <w:rFonts w:ascii="Calibri" w:eastAsiaTheme="minorEastAsia" w:hAnsi="Calibri" w:cs="Times New Roman"/>
      <w:snapToGrid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A4559"/>
    <w:rPr>
      <w:rFonts w:ascii="Calibri" w:eastAsiaTheme="minorEastAsia" w:hAnsi="Calibri"/>
      <w:sz w:val="22"/>
      <w:szCs w:val="21"/>
    </w:rPr>
  </w:style>
  <w:style w:type="character" w:styleId="Emphasis">
    <w:name w:val="Emphasis"/>
    <w:basedOn w:val="DefaultParagraphFont"/>
    <w:uiPriority w:val="20"/>
    <w:qFormat/>
    <w:rsid w:val="003B44ED"/>
    <w:rPr>
      <w:i/>
      <w:iCs/>
    </w:rPr>
  </w:style>
  <w:style w:type="paragraph" w:customStyle="1" w:styleId="PAParaText">
    <w:name w:val="PA_ParaText"/>
    <w:basedOn w:val="Normal"/>
    <w:rsid w:val="001A14D1"/>
    <w:pPr>
      <w:spacing w:after="120"/>
      <w:jc w:val="both"/>
    </w:pPr>
    <w:rPr>
      <w:rFonts w:eastAsia="SimSun" w:cs="Times New Roman"/>
      <w:snapToGrid/>
      <w:lang w:eastAsia="zh-CN"/>
    </w:rPr>
  </w:style>
  <w:style w:type="paragraph" w:customStyle="1" w:styleId="PACellText">
    <w:name w:val="PA_CellText"/>
    <w:basedOn w:val="PAParaText"/>
    <w:rsid w:val="001A14D1"/>
    <w:pPr>
      <w:spacing w:after="0"/>
      <w:jc w:val="left"/>
    </w:pPr>
  </w:style>
  <w:style w:type="character" w:customStyle="1" w:styleId="PPCRefGASBgasbs34">
    <w:name w:val="PPCRef_GASB_gasbs_34"/>
    <w:basedOn w:val="DefaultParagraphFont"/>
    <w:rsid w:val="001A14D1"/>
    <w:rPr>
      <w:color w:val="0000FF"/>
      <w:u w:val="single"/>
    </w:rPr>
  </w:style>
  <w:style w:type="character" w:customStyle="1" w:styleId="PPCRefGASBgasbs37">
    <w:name w:val="PPCRef_GASB_gasbs_37"/>
    <w:basedOn w:val="DefaultParagraphFont"/>
    <w:rsid w:val="001A14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baldwin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DB1D5-6FC6-4CD5-96CC-50E8BB847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1417</TotalTime>
  <Pages>1</Pages>
  <Words>65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Charter Township of Fort Gratiot</vt:lpstr>
    </vt:vector>
  </TitlesOfParts>
  <Company>Charter Township of Fort Gratiot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Charter Township of Fort Gratiot</dc:title>
  <dc:subject/>
  <dc:creator>jbaldwin</dc:creator>
  <cp:keywords/>
  <cp:lastModifiedBy>Vicki Ostrander</cp:lastModifiedBy>
  <cp:revision>3</cp:revision>
  <cp:lastPrinted>2019-10-04T17:32:00Z</cp:lastPrinted>
  <dcterms:created xsi:type="dcterms:W3CDTF">2019-12-12T15:00:00Z</dcterms:created>
  <dcterms:modified xsi:type="dcterms:W3CDTF">2019-12-13T14:34:00Z</dcterms:modified>
</cp:coreProperties>
</file>